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BB6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 xml:space="preserve">____________________________ 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>(Ime i prezime podnosioca zahtjeva)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 xml:space="preserve"> ____________________________ 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>(Adresa</w:t>
      </w:r>
      <w:r>
        <w:rPr>
          <w:rFonts w:ascii="Times New Roman" w:hAnsi="Times New Roman"/>
          <w:sz w:val="24"/>
          <w:szCs w:val="24"/>
        </w:rPr>
        <w:t xml:space="preserve"> prebivališta</w:t>
      </w:r>
      <w:r w:rsidRPr="00833F2F">
        <w:rPr>
          <w:rFonts w:ascii="Times New Roman" w:hAnsi="Times New Roman"/>
          <w:sz w:val="24"/>
          <w:szCs w:val="24"/>
        </w:rPr>
        <w:t>)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 xml:space="preserve"> _____________________________________ 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(Broj telefona/e-mail</w:t>
      </w:r>
      <w:r w:rsidRPr="00833F2F">
        <w:rPr>
          <w:rFonts w:ascii="Times New Roman" w:hAnsi="Times New Roman"/>
          <w:sz w:val="24"/>
          <w:szCs w:val="24"/>
        </w:rPr>
        <w:t xml:space="preserve">) </w:t>
      </w:r>
    </w:p>
    <w:p w:rsidR="00574BB6" w:rsidRPr="005F6CE3" w:rsidRDefault="00574BB6" w:rsidP="006726A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574BB6" w:rsidRPr="005F6CE3" w:rsidRDefault="00574BB6" w:rsidP="006726A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5F6CE3">
        <w:rPr>
          <w:rFonts w:ascii="Times New Roman" w:hAnsi="Times New Roman"/>
          <w:b/>
          <w:sz w:val="24"/>
          <w:szCs w:val="24"/>
        </w:rPr>
        <w:t>ZAHTJEV ZA IZDAVANJE DUPLIKATA</w:t>
      </w:r>
      <w:r>
        <w:rPr>
          <w:rFonts w:ascii="Times New Roman" w:hAnsi="Times New Roman"/>
          <w:b/>
          <w:sz w:val="24"/>
          <w:szCs w:val="24"/>
        </w:rPr>
        <w:t xml:space="preserve"> DOKUMENTA</w:t>
      </w:r>
    </w:p>
    <w:p w:rsidR="00574BB6" w:rsidRPr="00474A3C" w:rsidRDefault="00574BB6" w:rsidP="006726A1">
      <w:pPr>
        <w:tabs>
          <w:tab w:val="left" w:pos="5400"/>
        </w:tabs>
        <w:rPr>
          <w:b/>
          <w:sz w:val="8"/>
          <w:szCs w:val="8"/>
          <w:lang w:val="hr-B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860"/>
      </w:tblGrid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>Ime i prezime (djevojačko prezime)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1B3B53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Ime oca i majke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Obrazovni identifikator (o</w:t>
            </w:r>
            <w:r w:rsidRPr="00DF02D9">
              <w:rPr>
                <w:rFonts w:ascii="Times New Roman" w:hAnsi="Times New Roman"/>
                <w:sz w:val="24"/>
                <w:szCs w:val="24"/>
              </w:rPr>
              <w:t>I</w:t>
            </w:r>
            <w:r w:rsidRPr="00DF02D9">
              <w:rPr>
                <w:rFonts w:ascii="Times New Roman" w:hAnsi="Times New Roman"/>
                <w:sz w:val="24"/>
                <w:szCs w:val="24"/>
                <w:lang w:val="hr-BA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lang w:val="hr-BA"/>
              </w:rPr>
              <w:t>)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Datum</w:t>
            </w:r>
            <w:r w:rsidRPr="00DF02D9">
              <w:rPr>
                <w:rFonts w:ascii="Times New Roman" w:hAnsi="Times New Roman"/>
                <w:sz w:val="24"/>
                <w:szCs w:val="24"/>
              </w:rPr>
              <w:t xml:space="preserve"> rođenja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>Mjesto</w:t>
            </w: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, općina</w:t>
            </w:r>
            <w:r w:rsidRPr="00DF02D9">
              <w:rPr>
                <w:rFonts w:ascii="Times New Roman" w:hAnsi="Times New Roman"/>
                <w:sz w:val="24"/>
                <w:szCs w:val="24"/>
              </w:rPr>
              <w:t xml:space="preserve"> i država rođenja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 xml:space="preserve">Godina upisa u </w:t>
            </w: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 xml:space="preserve">srednju </w:t>
            </w:r>
            <w:r w:rsidRPr="00DF02D9">
              <w:rPr>
                <w:rFonts w:ascii="Times New Roman" w:hAnsi="Times New Roman"/>
                <w:sz w:val="24"/>
                <w:szCs w:val="24"/>
              </w:rPr>
              <w:t>školu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 xml:space="preserve">Godina završetka </w:t>
            </w: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 xml:space="preserve">srednjeg </w:t>
            </w:r>
            <w:r w:rsidRPr="00DF02D9">
              <w:rPr>
                <w:rFonts w:ascii="Times New Roman" w:hAnsi="Times New Roman"/>
                <w:sz w:val="24"/>
                <w:szCs w:val="24"/>
              </w:rPr>
              <w:t>obrazovanja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>Naziv škole u vrijeme školovanja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330369">
        <w:tc>
          <w:tcPr>
            <w:tcW w:w="4428" w:type="dxa"/>
          </w:tcPr>
          <w:p w:rsidR="00574BB6" w:rsidRPr="00696043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/>
                <w:sz w:val="24"/>
                <w:szCs w:val="24"/>
                <w:lang w:val="bs-Latn-BA"/>
              </w:rPr>
              <w:t>Naziv završenog smjera/zanimanja/izbornog područja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4BB6" w:rsidRPr="00DF02D9" w:rsidTr="00CC0CD5">
        <w:trPr>
          <w:trHeight w:val="1433"/>
        </w:trPr>
        <w:tc>
          <w:tcPr>
            <w:tcW w:w="4428" w:type="dxa"/>
          </w:tcPr>
          <w:p w:rsidR="00574BB6" w:rsidRPr="00DF02D9" w:rsidRDefault="00574BB6" w:rsidP="00E2071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>Dok</w:t>
            </w:r>
            <w:r>
              <w:rPr>
                <w:rFonts w:ascii="Times New Roman" w:hAnsi="Times New Roman"/>
                <w:sz w:val="24"/>
                <w:szCs w:val="24"/>
              </w:rPr>
              <w:t>ument za koji se traži duplikat</w:t>
            </w:r>
          </w:p>
          <w:p w:rsidR="00574BB6" w:rsidRPr="00DF02D9" w:rsidRDefault="00574BB6" w:rsidP="00E2071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 xml:space="preserve">                    (zaokružiti i dopuniti)                      </w:t>
            </w:r>
          </w:p>
          <w:p w:rsidR="00574BB6" w:rsidRPr="00DF02D9" w:rsidRDefault="00574BB6" w:rsidP="00E2071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4860" w:type="dxa"/>
          </w:tcPr>
          <w:p w:rsidR="00574BB6" w:rsidRPr="00DF02D9" w:rsidRDefault="00574BB6" w:rsidP="00CC0CD5">
            <w:pPr>
              <w:tabs>
                <w:tab w:val="left" w:pos="5400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hr-BA"/>
              </w:rPr>
            </w:pPr>
            <w:r w:rsidRPr="00DF02D9">
              <w:rPr>
                <w:rFonts w:ascii="Times New Roman" w:hAnsi="Times New Roman"/>
                <w:sz w:val="24"/>
                <w:szCs w:val="24"/>
                <w:lang w:val="hr-BA"/>
              </w:rPr>
              <w:t>a) Svjedodžba</w:t>
            </w:r>
            <w:r>
              <w:rPr>
                <w:rFonts w:ascii="Times New Roman" w:hAnsi="Times New Roman"/>
                <w:sz w:val="24"/>
                <w:szCs w:val="24"/>
                <w:lang w:val="hr-BA"/>
              </w:rPr>
              <w:t xml:space="preserve"> o završenom ___ razredu</w:t>
            </w:r>
          </w:p>
          <w:p w:rsidR="00574BB6" w:rsidRPr="00DF02D9" w:rsidRDefault="00574BB6" w:rsidP="00CC0CD5">
            <w:pPr>
              <w:tabs>
                <w:tab w:val="left" w:pos="5400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/>
                <w:sz w:val="24"/>
                <w:szCs w:val="24"/>
                <w:lang w:val="hr-BA"/>
              </w:rPr>
              <w:t>b) Diploma o završenoj srednjoj školi</w:t>
            </w:r>
          </w:p>
        </w:tc>
      </w:tr>
      <w:tr w:rsidR="00574BB6" w:rsidRPr="00DF02D9" w:rsidTr="00330369">
        <w:trPr>
          <w:trHeight w:val="738"/>
        </w:trPr>
        <w:tc>
          <w:tcPr>
            <w:tcW w:w="4428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  <w:lang w:val="hr-BA"/>
              </w:rPr>
            </w:pPr>
            <w:r w:rsidRPr="00DF02D9">
              <w:rPr>
                <w:rFonts w:ascii="Times New Roman" w:hAnsi="Times New Roman"/>
                <w:sz w:val="24"/>
                <w:szCs w:val="24"/>
              </w:rPr>
              <w:t xml:space="preserve">Svrha izdavanja </w:t>
            </w:r>
            <w:r w:rsidRPr="00DF02D9">
              <w:rPr>
                <w:rFonts w:ascii="Times New Roman" w:hAnsi="Times New Roman"/>
                <w:sz w:val="24"/>
                <w:szCs w:val="24"/>
                <w:lang w:val="hr-BA"/>
              </w:rPr>
              <w:t>duplikata</w:t>
            </w:r>
          </w:p>
        </w:tc>
        <w:tc>
          <w:tcPr>
            <w:tcW w:w="4860" w:type="dxa"/>
          </w:tcPr>
          <w:p w:rsidR="00574BB6" w:rsidRPr="00DF02D9" w:rsidRDefault="00574BB6" w:rsidP="00E2071D">
            <w:pPr>
              <w:tabs>
                <w:tab w:val="left" w:pos="540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4BB6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 xml:space="preserve">U _______________, ____________godine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833F2F">
        <w:rPr>
          <w:rFonts w:ascii="Times New Roman" w:hAnsi="Times New Roman"/>
          <w:sz w:val="24"/>
          <w:szCs w:val="24"/>
        </w:rPr>
        <w:t>Potpis podnosioca zahtjeva</w:t>
      </w:r>
    </w:p>
    <w:p w:rsidR="00574BB6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 xml:space="preserve"> 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E40236">
        <w:rPr>
          <w:rFonts w:ascii="Times New Roman" w:hAnsi="Times New Roman"/>
          <w:i/>
          <w:sz w:val="24"/>
          <w:szCs w:val="24"/>
          <w:u w:val="single"/>
        </w:rPr>
        <w:t>PRILOG</w:t>
      </w:r>
      <w:r>
        <w:rPr>
          <w:rFonts w:ascii="Times New Roman" w:hAnsi="Times New Roman"/>
          <w:sz w:val="24"/>
          <w:szCs w:val="24"/>
        </w:rPr>
        <w:t>:</w:t>
      </w:r>
      <w:r w:rsidRPr="00833F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574BB6" w:rsidRPr="001B3B53" w:rsidRDefault="00574BB6" w:rsidP="006726A1">
      <w:pPr>
        <w:pStyle w:val="NoSpacing"/>
        <w:rPr>
          <w:rFonts w:ascii="Times New Roman" w:hAnsi="Times New Roman"/>
          <w:sz w:val="16"/>
          <w:szCs w:val="16"/>
        </w:rPr>
      </w:pPr>
    </w:p>
    <w:p w:rsidR="00574BB6" w:rsidRPr="00330369" w:rsidRDefault="00574BB6" w:rsidP="006726A1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330369">
        <w:rPr>
          <w:rFonts w:ascii="Times New Roman" w:hAnsi="Times New Roman"/>
        </w:rPr>
        <w:t>1. Potvrda „Službene novine FBiH“,</w:t>
      </w:r>
    </w:p>
    <w:p w:rsidR="00574BB6" w:rsidRPr="00330369" w:rsidRDefault="00574BB6" w:rsidP="006726A1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330369">
        <w:rPr>
          <w:rFonts w:ascii="Times New Roman" w:hAnsi="Times New Roman"/>
        </w:rPr>
        <w:t>2. Uplat</w:t>
      </w:r>
      <w:r>
        <w:rPr>
          <w:rFonts w:ascii="Times New Roman" w:hAnsi="Times New Roman"/>
        </w:rPr>
        <w:t>nica</w:t>
      </w:r>
      <w:r w:rsidRPr="00330369">
        <w:rPr>
          <w:rFonts w:ascii="Times New Roman" w:hAnsi="Times New Roman"/>
        </w:rPr>
        <w:t xml:space="preserve"> naknade za izdavanje </w:t>
      </w:r>
    </w:p>
    <w:p w:rsidR="00574BB6" w:rsidRPr="00330369" w:rsidRDefault="00574BB6" w:rsidP="006726A1">
      <w:pPr>
        <w:pStyle w:val="NoSpacing"/>
        <w:rPr>
          <w:rFonts w:ascii="Times New Roman" w:hAnsi="Times New Roman"/>
        </w:rPr>
      </w:pPr>
      <w:r w:rsidRPr="00330369">
        <w:rPr>
          <w:rFonts w:ascii="Times New Roman" w:hAnsi="Times New Roman"/>
        </w:rPr>
        <w:t xml:space="preserve">     duplikata / administrativne takse,</w:t>
      </w:r>
    </w:p>
    <w:p w:rsidR="00574BB6" w:rsidRPr="00330369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</w:t>
      </w:r>
      <w:r w:rsidRPr="00330369">
        <w:rPr>
          <w:rFonts w:ascii="Times New Roman" w:hAnsi="Times New Roman"/>
        </w:rPr>
        <w:t>3. Broj identifikacijskog dokumenta</w:t>
      </w:r>
      <w:r w:rsidRPr="00330369">
        <w:rPr>
          <w:rFonts w:ascii="Times New Roman" w:hAnsi="Times New Roman"/>
          <w:sz w:val="24"/>
          <w:szCs w:val="24"/>
        </w:rPr>
        <w:t>_________.</w:t>
      </w:r>
    </w:p>
    <w:p w:rsidR="00574BB6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</w:p>
    <w:p w:rsidR="00574BB6" w:rsidRPr="00833F2F" w:rsidRDefault="00574BB6" w:rsidP="00FD500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Duplikat dokumenta preuzeo__________________       U_____________, _________godine</w:t>
      </w:r>
    </w:p>
    <w:p w:rsidR="00574BB6" w:rsidRPr="001B3B53" w:rsidRDefault="00574BB6" w:rsidP="006726A1">
      <w:pPr>
        <w:pStyle w:val="NoSpacing"/>
        <w:rPr>
          <w:rFonts w:ascii="Times New Roman" w:hAnsi="Times New Roman"/>
          <w:sz w:val="16"/>
          <w:szCs w:val="16"/>
        </w:rPr>
      </w:pPr>
    </w:p>
    <w:p w:rsidR="00574BB6" w:rsidRPr="00FD5007" w:rsidRDefault="00574BB6" w:rsidP="006726A1">
      <w:pPr>
        <w:pStyle w:val="NoSpacing"/>
        <w:rPr>
          <w:rFonts w:ascii="Times New Roman" w:hAnsi="Times New Roman"/>
          <w:b/>
          <w:sz w:val="24"/>
          <w:szCs w:val="24"/>
        </w:rPr>
      </w:pPr>
      <w:r w:rsidRPr="00FD5007">
        <w:rPr>
          <w:rFonts w:ascii="Times New Roman" w:hAnsi="Times New Roman"/>
          <w:b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t>___</w:t>
      </w:r>
    </w:p>
    <w:p w:rsidR="00574BB6" w:rsidRPr="001B3B53" w:rsidRDefault="00574BB6" w:rsidP="006726A1">
      <w:pPr>
        <w:pStyle w:val="NoSpacing"/>
        <w:rPr>
          <w:rFonts w:ascii="Times New Roman" w:hAnsi="Times New Roman"/>
          <w:sz w:val="16"/>
          <w:szCs w:val="16"/>
        </w:rPr>
      </w:pPr>
    </w:p>
    <w:p w:rsidR="00574BB6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 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(Naziv škole i sjedište)</w:t>
      </w:r>
    </w:p>
    <w:p w:rsidR="00574BB6" w:rsidRPr="008C043E" w:rsidRDefault="00574BB6" w:rsidP="006726A1">
      <w:pPr>
        <w:pStyle w:val="NoSpacing"/>
        <w:rPr>
          <w:rFonts w:ascii="Times New Roman" w:hAnsi="Times New Roman"/>
          <w:sz w:val="16"/>
          <w:szCs w:val="16"/>
        </w:rPr>
      </w:pP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 xml:space="preserve">Broj prijema zahtjeva ___________________ </w:t>
      </w:r>
    </w:p>
    <w:p w:rsidR="00574BB6" w:rsidRPr="001B3B53" w:rsidRDefault="00574BB6" w:rsidP="006726A1">
      <w:pPr>
        <w:pStyle w:val="NoSpacing"/>
        <w:rPr>
          <w:rFonts w:ascii="Times New Roman" w:hAnsi="Times New Roman"/>
          <w:sz w:val="16"/>
          <w:szCs w:val="16"/>
        </w:rPr>
      </w:pP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 w:rsidRPr="00833F2F">
        <w:rPr>
          <w:rFonts w:ascii="Times New Roman" w:hAnsi="Times New Roman"/>
          <w:sz w:val="24"/>
          <w:szCs w:val="24"/>
        </w:rPr>
        <w:t>U ____________, ______________ g</w:t>
      </w:r>
      <w:r>
        <w:rPr>
          <w:rFonts w:ascii="Times New Roman" w:hAnsi="Times New Roman"/>
          <w:sz w:val="24"/>
          <w:szCs w:val="24"/>
        </w:rPr>
        <w:t xml:space="preserve">odine                              </w:t>
      </w:r>
      <w:r w:rsidRPr="00833F2F">
        <w:rPr>
          <w:rFonts w:ascii="Times New Roman" w:hAnsi="Times New Roman"/>
          <w:sz w:val="24"/>
          <w:szCs w:val="24"/>
        </w:rPr>
        <w:t>Potpis direktora/ovlaštenog lica</w:t>
      </w:r>
    </w:p>
    <w:p w:rsidR="00574BB6" w:rsidRPr="00474A3C" w:rsidRDefault="00574BB6" w:rsidP="006726A1">
      <w:pPr>
        <w:pStyle w:val="NoSpacing"/>
        <w:rPr>
          <w:rFonts w:ascii="Times New Roman" w:hAnsi="Times New Roman"/>
          <w:sz w:val="16"/>
          <w:szCs w:val="16"/>
        </w:rPr>
      </w:pPr>
      <w:r w:rsidRPr="00833F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574BB6" w:rsidRPr="00833F2F" w:rsidRDefault="00574BB6" w:rsidP="006726A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_________________________</w:t>
      </w:r>
      <w:r w:rsidRPr="00833F2F">
        <w:rPr>
          <w:rFonts w:ascii="Times New Roman" w:hAnsi="Times New Roman"/>
          <w:sz w:val="24"/>
          <w:szCs w:val="24"/>
        </w:rPr>
        <w:t xml:space="preserve"> </w:t>
      </w:r>
    </w:p>
    <w:p w:rsidR="00574BB6" w:rsidRDefault="00574BB6" w:rsidP="001B3B53">
      <w:pPr>
        <w:pStyle w:val="NoSpacing"/>
        <w:rPr>
          <w:rFonts w:ascii="Times New Roman" w:hAnsi="Times New Roman"/>
          <w:sz w:val="24"/>
          <w:szCs w:val="24"/>
        </w:rPr>
      </w:pPr>
      <w:r>
        <w:rPr>
          <w:noProof/>
          <w:lang w:val="bs-Latn-BA" w:eastAsia="bs-Latn-BA"/>
        </w:rPr>
        <w:pict>
          <v:rect id="_x0000_s1026" style="position:absolute;margin-left:441pt;margin-top:7.45pt;width:54pt;height:27pt;z-index:251658240">
            <v:textbox style="mso-next-textbox:#_x0000_s1026">
              <w:txbxContent>
                <w:p w:rsidR="00574BB6" w:rsidRPr="00A92C77" w:rsidRDefault="00574BB6" w:rsidP="00A92C7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bs-Latn-BA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bs-Latn-BA"/>
                    </w:rPr>
                    <w:t>S</w:t>
                  </w:r>
                  <w:r w:rsidRPr="00A92C77">
                    <w:rPr>
                      <w:rFonts w:ascii="Times New Roman" w:hAnsi="Times New Roman"/>
                      <w:b/>
                      <w:sz w:val="24"/>
                      <w:szCs w:val="24"/>
                      <w:lang w:val="bs-Latn-BA"/>
                    </w:rPr>
                    <w:t>Š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bs-Latn-BA"/>
                    </w:rPr>
                    <w:t>27</w:t>
                  </w:r>
                </w:p>
              </w:txbxContent>
            </v:textbox>
          </v:rect>
        </w:pict>
      </w:r>
      <w:r>
        <w:t xml:space="preserve">                                                                                        </w:t>
      </w:r>
      <w:r w:rsidRPr="00833F2F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  <w:r w:rsidRPr="00833F2F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</w:p>
    <w:sectPr w:rsidR="00574BB6" w:rsidSect="00696043">
      <w:pgSz w:w="11906" w:h="16838"/>
      <w:pgMar w:top="284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26A1"/>
    <w:rsid w:val="00002525"/>
    <w:rsid w:val="00030D4F"/>
    <w:rsid w:val="00042CC3"/>
    <w:rsid w:val="000655F0"/>
    <w:rsid w:val="00082672"/>
    <w:rsid w:val="0013348B"/>
    <w:rsid w:val="00155B29"/>
    <w:rsid w:val="001B3B53"/>
    <w:rsid w:val="00220B4F"/>
    <w:rsid w:val="0023430B"/>
    <w:rsid w:val="00264A3F"/>
    <w:rsid w:val="00297E8E"/>
    <w:rsid w:val="002D4603"/>
    <w:rsid w:val="002E7ADF"/>
    <w:rsid w:val="002F6751"/>
    <w:rsid w:val="00323B9E"/>
    <w:rsid w:val="00325AF2"/>
    <w:rsid w:val="00330369"/>
    <w:rsid w:val="00335B18"/>
    <w:rsid w:val="00344BF1"/>
    <w:rsid w:val="003E0043"/>
    <w:rsid w:val="00442CA8"/>
    <w:rsid w:val="00474A3C"/>
    <w:rsid w:val="004A74B9"/>
    <w:rsid w:val="004D70B1"/>
    <w:rsid w:val="00574BB6"/>
    <w:rsid w:val="005B7642"/>
    <w:rsid w:val="005F6CE3"/>
    <w:rsid w:val="006726A1"/>
    <w:rsid w:val="00685E41"/>
    <w:rsid w:val="00696043"/>
    <w:rsid w:val="00762C69"/>
    <w:rsid w:val="00770F87"/>
    <w:rsid w:val="007A36CD"/>
    <w:rsid w:val="007F7A71"/>
    <w:rsid w:val="007F7B15"/>
    <w:rsid w:val="00833F2F"/>
    <w:rsid w:val="008A59DD"/>
    <w:rsid w:val="008A5E11"/>
    <w:rsid w:val="008C043E"/>
    <w:rsid w:val="008E03AA"/>
    <w:rsid w:val="009516A8"/>
    <w:rsid w:val="00970096"/>
    <w:rsid w:val="00A72999"/>
    <w:rsid w:val="00A92C77"/>
    <w:rsid w:val="00AD115D"/>
    <w:rsid w:val="00C1455A"/>
    <w:rsid w:val="00C36CF0"/>
    <w:rsid w:val="00C37730"/>
    <w:rsid w:val="00CB2118"/>
    <w:rsid w:val="00CC0CD5"/>
    <w:rsid w:val="00DF02D9"/>
    <w:rsid w:val="00DF3783"/>
    <w:rsid w:val="00E01147"/>
    <w:rsid w:val="00E2071D"/>
    <w:rsid w:val="00E40236"/>
    <w:rsid w:val="00E628B3"/>
    <w:rsid w:val="00EB5166"/>
    <w:rsid w:val="00EE557E"/>
    <w:rsid w:val="00F139B9"/>
    <w:rsid w:val="00F24804"/>
    <w:rsid w:val="00F32564"/>
    <w:rsid w:val="00F77510"/>
    <w:rsid w:val="00F77C97"/>
    <w:rsid w:val="00F80451"/>
    <w:rsid w:val="00F84C21"/>
    <w:rsid w:val="00FB473F"/>
    <w:rsid w:val="00FD5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6A1"/>
    <w:pPr>
      <w:spacing w:after="200" w:line="276" w:lineRule="auto"/>
    </w:pPr>
    <w:rPr>
      <w:noProof/>
      <w:lang w:val="bs-Cyrl-B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726A1"/>
    <w:rPr>
      <w:lang w:val="hr-B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272</Words>
  <Characters>1551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</dc:title>
  <dc:subject/>
  <dc:creator>User</dc:creator>
  <cp:keywords/>
  <dc:description/>
  <cp:lastModifiedBy>burim.adzanel</cp:lastModifiedBy>
  <cp:revision>10</cp:revision>
  <cp:lastPrinted>2019-01-30T09:28:00Z</cp:lastPrinted>
  <dcterms:created xsi:type="dcterms:W3CDTF">2018-12-31T08:54:00Z</dcterms:created>
  <dcterms:modified xsi:type="dcterms:W3CDTF">2019-01-30T09:28:00Z</dcterms:modified>
</cp:coreProperties>
</file>